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140"/>
        <w:tblW w:w="10361" w:type="dxa"/>
        <w:tblCellMar>
          <w:left w:w="70" w:type="dxa"/>
          <w:right w:w="70" w:type="dxa"/>
        </w:tblCellMar>
        <w:tblLook w:val="04A0"/>
      </w:tblPr>
      <w:tblGrid>
        <w:gridCol w:w="1696"/>
        <w:gridCol w:w="2325"/>
        <w:gridCol w:w="3306"/>
        <w:gridCol w:w="3034"/>
      </w:tblGrid>
      <w:tr w:rsidR="002A26A9" w:rsidRPr="00C941ED" w:rsidTr="002A26A9">
        <w:trPr>
          <w:trHeight w:val="425"/>
        </w:trPr>
        <w:tc>
          <w:tcPr>
            <w:tcW w:w="10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JADŁOSPIS</w:t>
            </w:r>
          </w:p>
        </w:tc>
      </w:tr>
      <w:tr w:rsidR="002A26A9" w:rsidRPr="00C941ED" w:rsidTr="002A26A9">
        <w:trPr>
          <w:trHeight w:val="275"/>
        </w:trPr>
        <w:tc>
          <w:tcPr>
            <w:tcW w:w="10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551010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22.06.2026 -26.06</w:t>
            </w:r>
            <w:r w:rsidR="002A26A9"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</w:tr>
      <w:tr w:rsidR="00DF65C0" w:rsidRPr="00C941ED" w:rsidTr="00CC4118">
        <w:trPr>
          <w:trHeight w:val="209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ŚNIADANIE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ŚNIADANIE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C941ED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94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OBIAD</w:t>
            </w:r>
          </w:p>
        </w:tc>
      </w:tr>
      <w:tr w:rsidR="00DF65C0" w:rsidRPr="0089120C" w:rsidTr="00F6000C">
        <w:trPr>
          <w:trHeight w:val="2297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D140B6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PONIEDZIAŁEK </w:t>
            </w:r>
            <w:r w:rsidR="00EB7811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22.06.2026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C44" w:rsidRPr="0089120C" w:rsidRDefault="00C54C44" w:rsidP="003A4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  <w:p w:rsidR="003A44F1" w:rsidRPr="0089120C" w:rsidRDefault="003A44F1" w:rsidP="003A44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Chleb graham(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 masłem(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)serek </w:t>
            </w:r>
            <w:proofErr w:type="spellStart"/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Almette</w:t>
            </w:r>
            <w:proofErr w:type="spellEnd"/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="005D77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)pomidorki koktajlowe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, kakao na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mleku.</w:t>
            </w:r>
          </w:p>
          <w:p w:rsidR="003B6D20" w:rsidRPr="0089120C" w:rsidRDefault="003B6D20" w:rsidP="003A44F1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20" w:rsidRPr="0089120C" w:rsidRDefault="001F4B8A" w:rsidP="00C54C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Chleb pszenno-żytni(gluten)z masłem(mleko)stół szwedzki(kabanosy drob</w:t>
            </w:r>
            <w:r w:rsidR="005D77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iowe, ser (mleko) </w:t>
            </w:r>
            <w:proofErr w:type="spellStart"/>
            <w:r w:rsidR="005D77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rukola</w:t>
            </w:r>
            <w:proofErr w:type="spellEnd"/>
            <w:r w:rsidR="005D77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, rzodkiewka, ogórek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)herbata z cytryną i miodem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9D" w:rsidRPr="0089120C" w:rsidRDefault="009B579D" w:rsidP="009B5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ZUPA-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ryżowa  na wywarze mięsno-warzywnym(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seler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zielona pietruszka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                                                    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DANIE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-potrawka z kurczaka(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gluten,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)ziemniaki,</w:t>
            </w:r>
            <w:r w:rsidR="007B4108"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sałata masłowa z jogurtem(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)sok jabłkowy tłoczony</w:t>
            </w:r>
          </w:p>
          <w:p w:rsidR="003B6D20" w:rsidRPr="0089120C" w:rsidRDefault="003B6D20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DF65C0" w:rsidRPr="0089120C" w:rsidTr="002A26A9">
        <w:trPr>
          <w:trHeight w:val="2778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C7494E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WTOREK </w:t>
            </w:r>
            <w:r w:rsidR="00EB7811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23.06.2026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516" w:rsidRPr="0089120C" w:rsidRDefault="003A44F1" w:rsidP="003A44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Weka 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 masłem(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)i dżemem ,płatki  kukurydziane na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 xml:space="preserve">mleku,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herbata owocowa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516" w:rsidRPr="0089120C" w:rsidRDefault="00852439" w:rsidP="00476E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Kisiel truskawkowo-malinowy(wyrób własny)z polewą jogurtową(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wafle kukurydziane</w:t>
            </w:r>
          </w:p>
          <w:p w:rsidR="00FA35C3" w:rsidRPr="0089120C" w:rsidRDefault="00FA35C3" w:rsidP="00476E6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010" w:rsidRPr="0089120C" w:rsidRDefault="00551010" w:rsidP="00551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ZUPA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- ogórkowa z ziemniakami na wywarze mięsno-warzywnym  ze śmietaną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(mleko)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zieloną pietruszką,     </w:t>
            </w:r>
          </w:p>
          <w:p w:rsidR="002A26A9" w:rsidRPr="0089120C" w:rsidRDefault="00551010" w:rsidP="005510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DANIE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- pulpety wieprzowe  w sosie pomidorowym(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gluten,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)ryż brązowy, fasolka szparagowa, kompot</w:t>
            </w:r>
          </w:p>
        </w:tc>
      </w:tr>
      <w:tr w:rsidR="00DF65C0" w:rsidRPr="0089120C" w:rsidTr="002A26A9">
        <w:trPr>
          <w:trHeight w:val="2286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D140B6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ŚRODA </w:t>
            </w:r>
            <w:r w:rsidR="00EB7811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24.06.2026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C44" w:rsidRPr="0089120C" w:rsidRDefault="00C54C44" w:rsidP="001D7EA0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  <w:p w:rsidR="001D7EA0" w:rsidRPr="0089120C" w:rsidRDefault="001D7EA0" w:rsidP="001D7EA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Chleb pszenno-żytni(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z masłem(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,szynka wieprzowa ze spichrza, ogórek , kawa Inka na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mleku</w:t>
            </w:r>
          </w:p>
          <w:p w:rsidR="00A01A43" w:rsidRPr="0089120C" w:rsidRDefault="00A01A43" w:rsidP="00A01A43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2801F4" w:rsidRPr="0089120C" w:rsidRDefault="002801F4" w:rsidP="005E44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2F7" w:rsidRPr="0089120C" w:rsidRDefault="002972F7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Chleb pszenno-żytni(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 masłem(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pasta z tuńczyka i ciecierzycy, ogórek kiszony, herbata z cytryną i miodem</w:t>
            </w:r>
          </w:p>
          <w:p w:rsidR="002801F4" w:rsidRPr="0089120C" w:rsidRDefault="002801F4" w:rsidP="009B5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424" w:rsidRPr="0089120C" w:rsidRDefault="00272E24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ZUPA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-kapuśniak  z ziemniakami i kiełbasą  na wywarze mięsno-warzywnym(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seler, gluten)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śmietaną(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),zieloną pietruszką,                                                  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DANIE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- </w:t>
            </w:r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>pampuchy z polewą jogurtowo-owocową(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gluten, jajo</w:t>
            </w:r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,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mleko)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, kompot, banan</w:t>
            </w:r>
          </w:p>
        </w:tc>
      </w:tr>
      <w:tr w:rsidR="00DF65C0" w:rsidRPr="0089120C" w:rsidTr="00F6000C">
        <w:trPr>
          <w:trHeight w:val="2711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D140B6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CZWARTEK </w:t>
            </w:r>
            <w:r w:rsidR="00EB7811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25.06.2026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1F4" w:rsidRPr="0089120C" w:rsidRDefault="00051135" w:rsidP="0050466C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Chleb graham(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 masłem(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)pasta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 xml:space="preserve">jajeczna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z kiełbasą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,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papryka, szczypiorek, kawa zbożowa(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na 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mleku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1F4" w:rsidRPr="0089120C" w:rsidRDefault="001940C0" w:rsidP="00194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hAnsi="Calibri" w:cs="Calibri"/>
                <w:sz w:val="20"/>
                <w:szCs w:val="20"/>
              </w:rPr>
              <w:t>Zapiekanki z chleba tostowego(</w:t>
            </w:r>
            <w:r w:rsidRPr="0089120C">
              <w:rPr>
                <w:rFonts w:ascii="Calibri" w:hAnsi="Calibri" w:cs="Calibri"/>
                <w:b/>
                <w:sz w:val="20"/>
                <w:szCs w:val="20"/>
              </w:rPr>
              <w:t>gluten)</w:t>
            </w:r>
            <w:r w:rsidRPr="0089120C">
              <w:rPr>
                <w:rFonts w:ascii="Calibri" w:hAnsi="Calibri" w:cs="Calibri"/>
                <w:sz w:val="20"/>
                <w:szCs w:val="20"/>
              </w:rPr>
              <w:t xml:space="preserve"> z szynką i serem(</w:t>
            </w:r>
            <w:r w:rsidRPr="0089120C">
              <w:rPr>
                <w:rFonts w:ascii="Calibri" w:hAnsi="Calibri" w:cs="Calibri"/>
                <w:b/>
                <w:sz w:val="20"/>
                <w:szCs w:val="20"/>
              </w:rPr>
              <w:t>mleko</w:t>
            </w:r>
            <w:r w:rsidRPr="0089120C">
              <w:rPr>
                <w:rFonts w:ascii="Calibri" w:hAnsi="Calibri" w:cs="Calibri"/>
                <w:sz w:val="20"/>
                <w:szCs w:val="20"/>
              </w:rPr>
              <w:t>)ogórek świeży, herbata z cytryną i miodem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2F7" w:rsidRPr="0089120C" w:rsidRDefault="002972F7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ZUPA-</w:t>
            </w:r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krem z cukinii z groszkiem ptysiowym na wywarze mięsno-warzywnym(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 xml:space="preserve">seler)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ze śmietaną(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),zieloną pietruszką, </w:t>
            </w:r>
          </w:p>
          <w:p w:rsidR="002972F7" w:rsidRPr="0089120C" w:rsidRDefault="002972F7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DANIE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-  spaghetti </w:t>
            </w:r>
            <w:proofErr w:type="spellStart"/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bolognese</w:t>
            </w:r>
            <w:proofErr w:type="spellEnd"/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gluten, jajo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)kompot, jabłko</w:t>
            </w:r>
          </w:p>
          <w:p w:rsidR="002A26A9" w:rsidRPr="0089120C" w:rsidRDefault="002A26A9" w:rsidP="00297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DF65C0" w:rsidRPr="0089120C" w:rsidTr="00BD3CA9">
        <w:trPr>
          <w:trHeight w:val="1329"/>
        </w:trPr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2A26A9" w:rsidP="002A2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D140B6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PIĄTEK </w:t>
            </w:r>
            <w:r w:rsidR="00EB7811" w:rsidRPr="008912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26.06.2026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E15" w:rsidRPr="0089120C" w:rsidRDefault="002972F7" w:rsidP="002972F7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Bułka kajzerka(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)z masłem(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="00852439"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)i miodem,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="00852439"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mleko</w:t>
            </w:r>
            <w:r w:rsidR="00852439"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, kalarepa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0C0" w:rsidRPr="0089120C" w:rsidRDefault="001940C0" w:rsidP="001940C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9120C">
              <w:rPr>
                <w:rFonts w:ascii="Calibri" w:hAnsi="Calibri" w:cs="Calibri"/>
                <w:sz w:val="20"/>
                <w:szCs w:val="20"/>
              </w:rPr>
              <w:t>Jogurt naturalny (</w:t>
            </w:r>
            <w:r w:rsidRPr="0089120C">
              <w:rPr>
                <w:rFonts w:ascii="Calibri" w:hAnsi="Calibri" w:cs="Calibri"/>
                <w:b/>
                <w:sz w:val="20"/>
                <w:szCs w:val="20"/>
              </w:rPr>
              <w:t>mleko)</w:t>
            </w:r>
            <w:r w:rsidRPr="0089120C">
              <w:rPr>
                <w:rFonts w:ascii="Calibri" w:hAnsi="Calibri" w:cs="Calibri"/>
                <w:sz w:val="20"/>
                <w:szCs w:val="20"/>
              </w:rPr>
              <w:t xml:space="preserve">  z ananasem, bananem, brzoskwinią, </w:t>
            </w:r>
            <w:r w:rsidR="0089120C" w:rsidRPr="0089120C">
              <w:rPr>
                <w:rFonts w:ascii="Calibri" w:hAnsi="Calibri" w:cs="Calibri"/>
                <w:sz w:val="20"/>
                <w:szCs w:val="20"/>
              </w:rPr>
              <w:t>pieczywo chrupkie oliwkowe(</w:t>
            </w:r>
            <w:r w:rsidR="0089120C" w:rsidRPr="0089120C">
              <w:rPr>
                <w:rFonts w:ascii="Calibri" w:hAnsi="Calibri" w:cs="Calibri"/>
                <w:b/>
                <w:sz w:val="20"/>
                <w:szCs w:val="20"/>
              </w:rPr>
              <w:t>gluten)</w:t>
            </w:r>
          </w:p>
          <w:p w:rsidR="001940C0" w:rsidRPr="0089120C" w:rsidRDefault="001940C0" w:rsidP="00194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  <w:p w:rsidR="00002E15" w:rsidRPr="0089120C" w:rsidRDefault="00002E15" w:rsidP="001D7E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A9" w:rsidRPr="0089120C" w:rsidRDefault="00CD4559" w:rsidP="00231A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ZUPA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- </w:t>
            </w:r>
            <w:r w:rsidR="00301A7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kminkowa z makaronem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89120C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gluten</w:t>
            </w:r>
            <w:r w:rsidR="00B23349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pl-PL"/>
              </w:rPr>
              <w:t>, jajo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 na wywarze mięsno- warzywnym(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seler)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z zieloną pietruszką,                                     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     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                                          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II DANIE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-</w:t>
            </w:r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>sznycel mięsno-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rybny </w:t>
            </w:r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proofErr w:type="spellStart"/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>miruna</w:t>
            </w:r>
            <w:proofErr w:type="spellEnd"/>
            <w:r w:rsidRPr="0089120C"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pl-PL"/>
              </w:rPr>
              <w:t>)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(</w:t>
            </w:r>
            <w:r w:rsidRPr="008912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gluten, jajo</w:t>
            </w:r>
            <w:r w:rsidRPr="00891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</w:rPr>
              <w:t>), ziemniaki, surówka z kiszonej kapusty, kompot</w:t>
            </w:r>
            <w:r w:rsidR="00B16360" w:rsidRPr="0089120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</w:p>
        </w:tc>
      </w:tr>
    </w:tbl>
    <w:p w:rsidR="00120CA8" w:rsidRPr="0089120C" w:rsidRDefault="00120CA8" w:rsidP="00120CA8">
      <w:pPr>
        <w:rPr>
          <w:rFonts w:ascii="Times New Roman" w:hAnsi="Times New Roman" w:cs="Times New Roman"/>
          <w:b/>
          <w:sz w:val="20"/>
          <w:szCs w:val="20"/>
        </w:rPr>
      </w:pPr>
      <w:r w:rsidRPr="0089120C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84415E" w:rsidRPr="00C941ED" w:rsidRDefault="0084415E" w:rsidP="0084415E">
      <w:pPr>
        <w:rPr>
          <w:rFonts w:ascii="Times New Roman" w:hAnsi="Times New Roman" w:cs="Times New Roman"/>
          <w:b/>
          <w:sz w:val="20"/>
          <w:szCs w:val="20"/>
        </w:rPr>
      </w:pPr>
      <w:r w:rsidRPr="00C941ED">
        <w:rPr>
          <w:rFonts w:ascii="Times New Roman" w:hAnsi="Times New Roman" w:cs="Times New Roman"/>
          <w:b/>
          <w:sz w:val="20"/>
          <w:szCs w:val="20"/>
        </w:rPr>
        <w:t xml:space="preserve">Podajemy dzieciom do picia wodę górską niegazowana ,,Żywiec Zdrój ‘’   </w:t>
      </w:r>
    </w:p>
    <w:p w:rsidR="0010144F" w:rsidRPr="00C941ED" w:rsidRDefault="0010144F" w:rsidP="0010144F">
      <w:pPr>
        <w:rPr>
          <w:rFonts w:ascii="Times New Roman" w:hAnsi="Times New Roman" w:cs="Times New Roman"/>
          <w:sz w:val="20"/>
          <w:szCs w:val="20"/>
        </w:rPr>
      </w:pPr>
      <w:r w:rsidRPr="00C941ED">
        <w:rPr>
          <w:rFonts w:ascii="Times New Roman" w:hAnsi="Times New Roman" w:cs="Times New Roman"/>
          <w:sz w:val="20"/>
          <w:szCs w:val="20"/>
        </w:rPr>
        <w:t xml:space="preserve">Jadłospis opracowany zgodnie z Rozporządzeniem Ministra Zdrowia z dn.26.07.2016 r.       </w:t>
      </w:r>
    </w:p>
    <w:p w:rsidR="0010144F" w:rsidRPr="00C941ED" w:rsidRDefault="0010144F" w:rsidP="0010144F">
      <w:pPr>
        <w:rPr>
          <w:rFonts w:ascii="Times New Roman" w:hAnsi="Times New Roman" w:cs="Times New Roman"/>
          <w:b/>
          <w:sz w:val="20"/>
          <w:szCs w:val="20"/>
        </w:rPr>
      </w:pPr>
      <w:r w:rsidRPr="00C941E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Wytłuszczonym drukiem zaznaczono składniki, które stanowią substancje powodujące alergie lub reakcje nietolerancji                                                                                                                                                                  </w:t>
      </w:r>
    </w:p>
    <w:p w:rsidR="0010144F" w:rsidRPr="00C941ED" w:rsidRDefault="0010144F" w:rsidP="0010144F">
      <w:pPr>
        <w:rPr>
          <w:rFonts w:ascii="Times New Roman" w:hAnsi="Times New Roman" w:cs="Times New Roman"/>
          <w:b/>
          <w:sz w:val="20"/>
          <w:szCs w:val="20"/>
        </w:rPr>
      </w:pPr>
      <w:r w:rsidRPr="00C941ED">
        <w:rPr>
          <w:rFonts w:ascii="Times New Roman" w:hAnsi="Times New Roman" w:cs="Times New Roman"/>
          <w:b/>
          <w:sz w:val="20"/>
          <w:szCs w:val="20"/>
        </w:rPr>
        <w:t xml:space="preserve">                                 ALERGENY WYSTĘPUJACE W POSIŁKACH: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769" w:rsidRPr="00C941ED" w:rsidRDefault="0010144F" w:rsidP="0010144F">
      <w:pPr>
        <w:rPr>
          <w:rFonts w:ascii="Calibri" w:hAnsi="Calibri" w:cs="Calibri"/>
          <w:b/>
        </w:rPr>
      </w:pPr>
      <w:r w:rsidRPr="00C941ED">
        <w:rPr>
          <w:rFonts w:ascii="Times New Roman" w:hAnsi="Times New Roman" w:cs="Times New Roman"/>
          <w:b/>
          <w:sz w:val="20"/>
          <w:szCs w:val="20"/>
        </w:rPr>
        <w:t xml:space="preserve">1.Zboża zawierające gluten                                           8. Orzechy                                                                                                 2. Skorupiaki i produkty pochodne                             9. Seler produkty pochodne                                                                                                  3. Jaja i produkty pochodne                                        10. Gorczyca i produkty pochodne                                                                                                    4. Ryby i produkty pochodne                                      11. Nasiona sezamu, produkty pochodne                                                                                                5. Orzechy ziemne (arachidowe)                                12. Dwutlenek siarki                                                                                                      6. Soja produkty pochodne                                         13. Łubin                                                </w:t>
      </w:r>
      <w:r w:rsidR="007955B5" w:rsidRPr="00C941E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Pr="00C941ED">
        <w:rPr>
          <w:rFonts w:ascii="Times New Roman" w:hAnsi="Times New Roman" w:cs="Times New Roman"/>
          <w:b/>
          <w:sz w:val="20"/>
          <w:szCs w:val="20"/>
        </w:rPr>
        <w:t xml:space="preserve"> 7. Mleko i produkty pochodne                                   14. Mięczaki                                                                                                              </w:t>
      </w:r>
      <w:r w:rsidRPr="00C941ED">
        <w:rPr>
          <w:rFonts w:ascii="Calibri" w:hAnsi="Calibri" w:cs="Calibri"/>
          <w:b/>
        </w:rPr>
        <w:t xml:space="preserve">                                                     </w:t>
      </w:r>
    </w:p>
    <w:sectPr w:rsidR="00790769" w:rsidRPr="00C941ED" w:rsidSect="00536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793E9C"/>
    <w:rsid w:val="00002E15"/>
    <w:rsid w:val="00003494"/>
    <w:rsid w:val="00014D2E"/>
    <w:rsid w:val="00032FDF"/>
    <w:rsid w:val="00037166"/>
    <w:rsid w:val="0004357F"/>
    <w:rsid w:val="00043785"/>
    <w:rsid w:val="00044636"/>
    <w:rsid w:val="0005007C"/>
    <w:rsid w:val="00051135"/>
    <w:rsid w:val="00054EE1"/>
    <w:rsid w:val="0006111E"/>
    <w:rsid w:val="00061785"/>
    <w:rsid w:val="00065335"/>
    <w:rsid w:val="00071400"/>
    <w:rsid w:val="00071666"/>
    <w:rsid w:val="000779DC"/>
    <w:rsid w:val="00091014"/>
    <w:rsid w:val="00093D84"/>
    <w:rsid w:val="000B398E"/>
    <w:rsid w:val="000C0500"/>
    <w:rsid w:val="000C1699"/>
    <w:rsid w:val="000C3D6B"/>
    <w:rsid w:val="000F0E75"/>
    <w:rsid w:val="000F1E21"/>
    <w:rsid w:val="00100985"/>
    <w:rsid w:val="0010144F"/>
    <w:rsid w:val="00104A32"/>
    <w:rsid w:val="00106962"/>
    <w:rsid w:val="001105E4"/>
    <w:rsid w:val="00120CA8"/>
    <w:rsid w:val="00123DE0"/>
    <w:rsid w:val="00124BAE"/>
    <w:rsid w:val="00130BA1"/>
    <w:rsid w:val="00140CF5"/>
    <w:rsid w:val="00140EC1"/>
    <w:rsid w:val="0015166A"/>
    <w:rsid w:val="00154F65"/>
    <w:rsid w:val="00174C87"/>
    <w:rsid w:val="001940C0"/>
    <w:rsid w:val="00195A3D"/>
    <w:rsid w:val="001A42F4"/>
    <w:rsid w:val="001A4ADD"/>
    <w:rsid w:val="001A6A2C"/>
    <w:rsid w:val="001B4B89"/>
    <w:rsid w:val="001B7AB0"/>
    <w:rsid w:val="001C16AC"/>
    <w:rsid w:val="001D281B"/>
    <w:rsid w:val="001D565C"/>
    <w:rsid w:val="001D7EA0"/>
    <w:rsid w:val="001F11A8"/>
    <w:rsid w:val="001F4B8A"/>
    <w:rsid w:val="001F6F3D"/>
    <w:rsid w:val="00203DE1"/>
    <w:rsid w:val="0022202F"/>
    <w:rsid w:val="00224211"/>
    <w:rsid w:val="00226C6D"/>
    <w:rsid w:val="00231ADD"/>
    <w:rsid w:val="0024563B"/>
    <w:rsid w:val="00253F34"/>
    <w:rsid w:val="0025779D"/>
    <w:rsid w:val="00260025"/>
    <w:rsid w:val="00264AE9"/>
    <w:rsid w:val="00272E24"/>
    <w:rsid w:val="002801F4"/>
    <w:rsid w:val="00280CDE"/>
    <w:rsid w:val="00285010"/>
    <w:rsid w:val="00296C66"/>
    <w:rsid w:val="002972F7"/>
    <w:rsid w:val="00297AFD"/>
    <w:rsid w:val="002A2189"/>
    <w:rsid w:val="002A26A9"/>
    <w:rsid w:val="002B7D8E"/>
    <w:rsid w:val="002D1EFE"/>
    <w:rsid w:val="002D394B"/>
    <w:rsid w:val="002E467C"/>
    <w:rsid w:val="00301676"/>
    <w:rsid w:val="00301A7E"/>
    <w:rsid w:val="00315F84"/>
    <w:rsid w:val="00343767"/>
    <w:rsid w:val="00352824"/>
    <w:rsid w:val="00367DF8"/>
    <w:rsid w:val="0038157F"/>
    <w:rsid w:val="00386D9B"/>
    <w:rsid w:val="00397D78"/>
    <w:rsid w:val="003A44F1"/>
    <w:rsid w:val="003A715C"/>
    <w:rsid w:val="003B0D6B"/>
    <w:rsid w:val="003B6D20"/>
    <w:rsid w:val="003C3CD3"/>
    <w:rsid w:val="003C7101"/>
    <w:rsid w:val="003E3338"/>
    <w:rsid w:val="00403E7F"/>
    <w:rsid w:val="004040C7"/>
    <w:rsid w:val="00413429"/>
    <w:rsid w:val="00424FC1"/>
    <w:rsid w:val="0044189C"/>
    <w:rsid w:val="00442B94"/>
    <w:rsid w:val="0044735D"/>
    <w:rsid w:val="00452818"/>
    <w:rsid w:val="004734A0"/>
    <w:rsid w:val="00476E63"/>
    <w:rsid w:val="00492F93"/>
    <w:rsid w:val="004A4382"/>
    <w:rsid w:val="004B043D"/>
    <w:rsid w:val="004D4639"/>
    <w:rsid w:val="004E6D68"/>
    <w:rsid w:val="004E796F"/>
    <w:rsid w:val="004F41A6"/>
    <w:rsid w:val="004F4CAE"/>
    <w:rsid w:val="004F6B75"/>
    <w:rsid w:val="0050466C"/>
    <w:rsid w:val="005049FF"/>
    <w:rsid w:val="00505D50"/>
    <w:rsid w:val="0050638F"/>
    <w:rsid w:val="005116CD"/>
    <w:rsid w:val="00512BE0"/>
    <w:rsid w:val="00513F73"/>
    <w:rsid w:val="005144DE"/>
    <w:rsid w:val="005361A2"/>
    <w:rsid w:val="00551010"/>
    <w:rsid w:val="00555D67"/>
    <w:rsid w:val="00567A80"/>
    <w:rsid w:val="00586EAB"/>
    <w:rsid w:val="005910FA"/>
    <w:rsid w:val="005A0854"/>
    <w:rsid w:val="005C5131"/>
    <w:rsid w:val="005D413E"/>
    <w:rsid w:val="005D7740"/>
    <w:rsid w:val="005E2DB9"/>
    <w:rsid w:val="005E44C0"/>
    <w:rsid w:val="00606B7C"/>
    <w:rsid w:val="006109C9"/>
    <w:rsid w:val="00612007"/>
    <w:rsid w:val="00614A28"/>
    <w:rsid w:val="006219C5"/>
    <w:rsid w:val="00622544"/>
    <w:rsid w:val="006278C4"/>
    <w:rsid w:val="006656D3"/>
    <w:rsid w:val="0067331A"/>
    <w:rsid w:val="006738B5"/>
    <w:rsid w:val="00683995"/>
    <w:rsid w:val="00694565"/>
    <w:rsid w:val="00696B5F"/>
    <w:rsid w:val="006971E2"/>
    <w:rsid w:val="006B0047"/>
    <w:rsid w:val="006B4EE4"/>
    <w:rsid w:val="006E2D00"/>
    <w:rsid w:val="006E31FB"/>
    <w:rsid w:val="006F0063"/>
    <w:rsid w:val="006F4723"/>
    <w:rsid w:val="006F5259"/>
    <w:rsid w:val="00703445"/>
    <w:rsid w:val="00710C36"/>
    <w:rsid w:val="00711267"/>
    <w:rsid w:val="007359CC"/>
    <w:rsid w:val="0074786D"/>
    <w:rsid w:val="00752DA2"/>
    <w:rsid w:val="007731DC"/>
    <w:rsid w:val="00790769"/>
    <w:rsid w:val="00793E9C"/>
    <w:rsid w:val="007955B5"/>
    <w:rsid w:val="007A6008"/>
    <w:rsid w:val="007B4108"/>
    <w:rsid w:val="007B51AF"/>
    <w:rsid w:val="007B6C84"/>
    <w:rsid w:val="007F0715"/>
    <w:rsid w:val="0080649C"/>
    <w:rsid w:val="00811973"/>
    <w:rsid w:val="0081434F"/>
    <w:rsid w:val="0084415E"/>
    <w:rsid w:val="00850D97"/>
    <w:rsid w:val="00852439"/>
    <w:rsid w:val="00865ED3"/>
    <w:rsid w:val="00867424"/>
    <w:rsid w:val="00871638"/>
    <w:rsid w:val="00873F4B"/>
    <w:rsid w:val="008868F0"/>
    <w:rsid w:val="0089120C"/>
    <w:rsid w:val="00895336"/>
    <w:rsid w:val="008B360F"/>
    <w:rsid w:val="008C232C"/>
    <w:rsid w:val="008E49A2"/>
    <w:rsid w:val="008E748C"/>
    <w:rsid w:val="008E7D57"/>
    <w:rsid w:val="009009D7"/>
    <w:rsid w:val="009015BD"/>
    <w:rsid w:val="009069C7"/>
    <w:rsid w:val="00916F1B"/>
    <w:rsid w:val="00956688"/>
    <w:rsid w:val="00957CF0"/>
    <w:rsid w:val="00965A0F"/>
    <w:rsid w:val="00985593"/>
    <w:rsid w:val="009879DD"/>
    <w:rsid w:val="0099514B"/>
    <w:rsid w:val="009A1132"/>
    <w:rsid w:val="009A798D"/>
    <w:rsid w:val="009B54E5"/>
    <w:rsid w:val="009B561A"/>
    <w:rsid w:val="009B579D"/>
    <w:rsid w:val="009C491A"/>
    <w:rsid w:val="009D5044"/>
    <w:rsid w:val="009D76DF"/>
    <w:rsid w:val="009E0253"/>
    <w:rsid w:val="009F4CD5"/>
    <w:rsid w:val="00A00E83"/>
    <w:rsid w:val="00A01A43"/>
    <w:rsid w:val="00A15042"/>
    <w:rsid w:val="00A36317"/>
    <w:rsid w:val="00A51ED5"/>
    <w:rsid w:val="00A52602"/>
    <w:rsid w:val="00A54BAB"/>
    <w:rsid w:val="00A755F0"/>
    <w:rsid w:val="00A874CF"/>
    <w:rsid w:val="00AA5410"/>
    <w:rsid w:val="00AC1518"/>
    <w:rsid w:val="00AC777A"/>
    <w:rsid w:val="00AD1C09"/>
    <w:rsid w:val="00AD40FC"/>
    <w:rsid w:val="00AF01CF"/>
    <w:rsid w:val="00B05920"/>
    <w:rsid w:val="00B115C4"/>
    <w:rsid w:val="00B16360"/>
    <w:rsid w:val="00B21233"/>
    <w:rsid w:val="00B23349"/>
    <w:rsid w:val="00B532D9"/>
    <w:rsid w:val="00B57E0B"/>
    <w:rsid w:val="00B64646"/>
    <w:rsid w:val="00B67EC5"/>
    <w:rsid w:val="00B84BEB"/>
    <w:rsid w:val="00B87AD7"/>
    <w:rsid w:val="00B91FC2"/>
    <w:rsid w:val="00B96B79"/>
    <w:rsid w:val="00BA4A46"/>
    <w:rsid w:val="00BA619B"/>
    <w:rsid w:val="00BC09BB"/>
    <w:rsid w:val="00BD0FD1"/>
    <w:rsid w:val="00BD3CA9"/>
    <w:rsid w:val="00BF3D32"/>
    <w:rsid w:val="00C2368D"/>
    <w:rsid w:val="00C33446"/>
    <w:rsid w:val="00C4447E"/>
    <w:rsid w:val="00C54C44"/>
    <w:rsid w:val="00C56AB2"/>
    <w:rsid w:val="00C7494E"/>
    <w:rsid w:val="00C8081B"/>
    <w:rsid w:val="00C913A2"/>
    <w:rsid w:val="00C92868"/>
    <w:rsid w:val="00C941ED"/>
    <w:rsid w:val="00CB49B2"/>
    <w:rsid w:val="00CC1CAE"/>
    <w:rsid w:val="00CC4118"/>
    <w:rsid w:val="00CC534B"/>
    <w:rsid w:val="00CC64D1"/>
    <w:rsid w:val="00CD0C04"/>
    <w:rsid w:val="00CD358C"/>
    <w:rsid w:val="00CD4559"/>
    <w:rsid w:val="00CF2F68"/>
    <w:rsid w:val="00CF58FF"/>
    <w:rsid w:val="00D05B76"/>
    <w:rsid w:val="00D140B6"/>
    <w:rsid w:val="00D17716"/>
    <w:rsid w:val="00D2655C"/>
    <w:rsid w:val="00D27517"/>
    <w:rsid w:val="00D34EBB"/>
    <w:rsid w:val="00D40590"/>
    <w:rsid w:val="00D44A84"/>
    <w:rsid w:val="00D5429B"/>
    <w:rsid w:val="00D612EF"/>
    <w:rsid w:val="00D617F4"/>
    <w:rsid w:val="00D62FB5"/>
    <w:rsid w:val="00D74A84"/>
    <w:rsid w:val="00D75DA5"/>
    <w:rsid w:val="00D8743F"/>
    <w:rsid w:val="00DA75AA"/>
    <w:rsid w:val="00DB057B"/>
    <w:rsid w:val="00DB0844"/>
    <w:rsid w:val="00DB3BFF"/>
    <w:rsid w:val="00DB4601"/>
    <w:rsid w:val="00DB7FB4"/>
    <w:rsid w:val="00DD3176"/>
    <w:rsid w:val="00DD64CA"/>
    <w:rsid w:val="00DE78B8"/>
    <w:rsid w:val="00DF5212"/>
    <w:rsid w:val="00DF65C0"/>
    <w:rsid w:val="00E0515B"/>
    <w:rsid w:val="00E10E4D"/>
    <w:rsid w:val="00E12223"/>
    <w:rsid w:val="00E15F41"/>
    <w:rsid w:val="00E21A1D"/>
    <w:rsid w:val="00E239E4"/>
    <w:rsid w:val="00E25F22"/>
    <w:rsid w:val="00E359AE"/>
    <w:rsid w:val="00E364AF"/>
    <w:rsid w:val="00E44BFA"/>
    <w:rsid w:val="00E453EE"/>
    <w:rsid w:val="00E55421"/>
    <w:rsid w:val="00E60114"/>
    <w:rsid w:val="00E648BB"/>
    <w:rsid w:val="00E67BA4"/>
    <w:rsid w:val="00E67E61"/>
    <w:rsid w:val="00E808D3"/>
    <w:rsid w:val="00E9584E"/>
    <w:rsid w:val="00E95E48"/>
    <w:rsid w:val="00E95E4B"/>
    <w:rsid w:val="00EA1F67"/>
    <w:rsid w:val="00EA7FC6"/>
    <w:rsid w:val="00EB5EC5"/>
    <w:rsid w:val="00EB7811"/>
    <w:rsid w:val="00EC0195"/>
    <w:rsid w:val="00ED1819"/>
    <w:rsid w:val="00EF2FDD"/>
    <w:rsid w:val="00F07E94"/>
    <w:rsid w:val="00F1708D"/>
    <w:rsid w:val="00F25D5C"/>
    <w:rsid w:val="00F35E17"/>
    <w:rsid w:val="00F6000C"/>
    <w:rsid w:val="00F67AFB"/>
    <w:rsid w:val="00F768DF"/>
    <w:rsid w:val="00F85F00"/>
    <w:rsid w:val="00F9578F"/>
    <w:rsid w:val="00FA35C3"/>
    <w:rsid w:val="00FB11A6"/>
    <w:rsid w:val="00FB4516"/>
    <w:rsid w:val="00FC2BC2"/>
    <w:rsid w:val="00FC5FC8"/>
    <w:rsid w:val="00FC62D3"/>
    <w:rsid w:val="00FC754D"/>
    <w:rsid w:val="00FD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1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EM\Desktop\JAD&#321;OSPIS%20%20&#8212;%2018-22.11.202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0A77-0701-435D-B4B1-98508979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JADŁOSPIS  — 18-22.11.2024</Template>
  <TotalTime>574</TotalTime>
  <Pages>2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279</cp:revision>
  <cp:lastPrinted>2025-05-16T12:28:00Z</cp:lastPrinted>
  <dcterms:created xsi:type="dcterms:W3CDTF">2024-11-05T07:41:00Z</dcterms:created>
  <dcterms:modified xsi:type="dcterms:W3CDTF">2026-06-19T09:50:00Z</dcterms:modified>
</cp:coreProperties>
</file>